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17" w:rsidRPr="00F46B0F" w:rsidRDefault="00A34217" w:rsidP="000F01AD">
      <w:pPr>
        <w:jc w:val="right"/>
        <w:rPr>
          <w:sz w:val="28"/>
          <w:szCs w:val="28"/>
        </w:rPr>
      </w:pPr>
      <w:r w:rsidRPr="00F46B0F">
        <w:rPr>
          <w:sz w:val="28"/>
          <w:szCs w:val="28"/>
        </w:rPr>
        <w:t xml:space="preserve"> «Найбільше в світі любимо мріяти і малювати»</w:t>
      </w:r>
    </w:p>
    <w:p w:rsidR="00A34217" w:rsidRPr="00BD7772" w:rsidRDefault="00A34217" w:rsidP="000F01AD">
      <w:pPr>
        <w:jc w:val="right"/>
        <w:rPr>
          <w:sz w:val="28"/>
          <w:szCs w:val="28"/>
          <w:lang w:val="ru-RU"/>
        </w:rPr>
      </w:pPr>
      <w:r w:rsidRPr="00F46B0F">
        <w:rPr>
          <w:sz w:val="28"/>
          <w:szCs w:val="28"/>
        </w:rPr>
        <w:t xml:space="preserve"> «З погляду вічності»</w:t>
      </w:r>
    </w:p>
    <w:p w:rsidR="00A34217" w:rsidRPr="00BD7772" w:rsidRDefault="00A34217" w:rsidP="00BD7772">
      <w:pPr>
        <w:rPr>
          <w:sz w:val="48"/>
          <w:szCs w:val="48"/>
          <w:lang w:val="ru-RU"/>
        </w:rPr>
      </w:pPr>
      <w:r w:rsidRPr="00BD7772">
        <w:rPr>
          <w:sz w:val="28"/>
          <w:szCs w:val="28"/>
          <w:lang w:val="ru-RU"/>
        </w:rPr>
        <w:t xml:space="preserve">                                </w:t>
      </w:r>
      <w:r w:rsidRPr="00BD7772">
        <w:rPr>
          <w:sz w:val="48"/>
          <w:szCs w:val="48"/>
          <w:lang w:val="ru-RU"/>
        </w:rPr>
        <w:t>Урок позакласного читання</w:t>
      </w:r>
    </w:p>
    <w:p w:rsidR="00A34217" w:rsidRPr="00BD7772" w:rsidRDefault="00A34217" w:rsidP="000F01AD">
      <w:pPr>
        <w:jc w:val="right"/>
        <w:rPr>
          <w:sz w:val="28"/>
          <w:szCs w:val="28"/>
        </w:rPr>
      </w:pPr>
    </w:p>
    <w:p w:rsidR="00A34217" w:rsidRPr="00B67047" w:rsidRDefault="00A34217" w:rsidP="00F46B0F">
      <w:pPr>
        <w:jc w:val="center"/>
        <w:rPr>
          <w:b/>
          <w:sz w:val="28"/>
          <w:szCs w:val="28"/>
        </w:rPr>
      </w:pPr>
      <w:r w:rsidRPr="00B67047">
        <w:rPr>
          <w:b/>
          <w:sz w:val="28"/>
          <w:szCs w:val="28"/>
        </w:rPr>
        <w:t>Мистецька зупинка «Ліза та її сни». Іван Малкович і Женя Гапчинська</w:t>
      </w:r>
    </w:p>
    <w:p w:rsidR="00A34217" w:rsidRPr="00274231" w:rsidRDefault="00A34217" w:rsidP="0043717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A34217" w:rsidRPr="00BD7772" w:rsidRDefault="00A34217" w:rsidP="0043717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C03076">
        <w:rPr>
          <w:rFonts w:ascii="Times New Roman" w:hAnsi="Times New Roman"/>
          <w:sz w:val="28"/>
          <w:szCs w:val="28"/>
          <w:lang w:val="ru-RU" w:eastAsia="ru-RU"/>
        </w:rPr>
        <w:t>М</w:t>
      </w:r>
      <w:r w:rsidRPr="00274231">
        <w:rPr>
          <w:rFonts w:ascii="Times New Roman" w:hAnsi="Times New Roman"/>
          <w:sz w:val="28"/>
          <w:szCs w:val="28"/>
          <w:lang w:val="ru-RU" w:eastAsia="ru-RU"/>
        </w:rPr>
        <w:t>ета</w:t>
      </w:r>
      <w:r w:rsidRPr="00BD7772">
        <w:rPr>
          <w:rFonts w:ascii="Times New Roman" w:hAnsi="Times New Roman"/>
          <w:sz w:val="28"/>
          <w:szCs w:val="28"/>
          <w:lang w:val="ru-RU" w:eastAsia="ru-RU"/>
        </w:rPr>
        <w:t>:</w:t>
      </w:r>
    </w:p>
    <w:p w:rsidR="00A34217" w:rsidRPr="00C03076" w:rsidRDefault="00A34217" w:rsidP="004371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EF7A4B">
        <w:rPr>
          <w:rFonts w:ascii="Times New Roman" w:hAnsi="Times New Roman"/>
          <w:sz w:val="28"/>
          <w:szCs w:val="28"/>
          <w:lang w:val="ru-RU" w:eastAsia="ru-RU"/>
        </w:rPr>
        <w:t>формува</w:t>
      </w:r>
      <w:r>
        <w:rPr>
          <w:rFonts w:ascii="Times New Roman" w:hAnsi="Times New Roman"/>
          <w:sz w:val="28"/>
          <w:szCs w:val="28"/>
          <w:lang w:val="ru-RU" w:eastAsia="ru-RU"/>
        </w:rPr>
        <w:t>ти уміння і навички аналізувати</w:t>
      </w:r>
      <w:r w:rsidRPr="00BD7772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>прочитан</w:t>
      </w:r>
      <w:r w:rsidRPr="00BD7772">
        <w:rPr>
          <w:rFonts w:ascii="Times New Roman" w:hAnsi="Times New Roman"/>
          <w:sz w:val="28"/>
          <w:szCs w:val="28"/>
          <w:lang w:val="ru-RU" w:eastAsia="ru-RU"/>
        </w:rPr>
        <w:t>е</w:t>
      </w:r>
      <w:r w:rsidRPr="00C03076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A34217" w:rsidRPr="00EF7A4B" w:rsidRDefault="00A34217" w:rsidP="004371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EF7A4B">
        <w:rPr>
          <w:rFonts w:ascii="Times New Roman" w:hAnsi="Times New Roman"/>
          <w:sz w:val="28"/>
          <w:szCs w:val="28"/>
          <w:lang w:val="ru-RU" w:eastAsia="ru-RU"/>
        </w:rPr>
        <w:t>вдосконалювати техніку читання;</w:t>
      </w:r>
    </w:p>
    <w:p w:rsidR="00A34217" w:rsidRPr="00EF7A4B" w:rsidRDefault="00A34217" w:rsidP="004371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50625C">
        <w:rPr>
          <w:sz w:val="28"/>
          <w:szCs w:val="28"/>
          <w:lang w:val="ru-RU"/>
        </w:rPr>
        <w:t>п</w:t>
      </w:r>
      <w:r w:rsidRPr="00F46B0F">
        <w:rPr>
          <w:sz w:val="28"/>
          <w:szCs w:val="28"/>
        </w:rPr>
        <w:t>ознайомити дітей з видатними художниками та їх мистецькими творами;</w:t>
      </w:r>
    </w:p>
    <w:p w:rsidR="00A34217" w:rsidRPr="00EF7A4B" w:rsidRDefault="00A34217" w:rsidP="004371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EF7A4B">
        <w:rPr>
          <w:rFonts w:ascii="Times New Roman" w:hAnsi="Times New Roman"/>
          <w:sz w:val="28"/>
          <w:szCs w:val="28"/>
          <w:lang w:val="ru-RU" w:eastAsia="ru-RU"/>
        </w:rPr>
        <w:t>збагачувати активний та пасивний словник учнів;</w:t>
      </w:r>
    </w:p>
    <w:p w:rsidR="00A34217" w:rsidRPr="00EF7A4B" w:rsidRDefault="00A34217" w:rsidP="00005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EF7A4B">
        <w:rPr>
          <w:rFonts w:ascii="Times New Roman" w:hAnsi="Times New Roman"/>
          <w:sz w:val="28"/>
          <w:szCs w:val="28"/>
          <w:lang w:val="ru-RU" w:eastAsia="ru-RU"/>
        </w:rPr>
        <w:t>розвивати пізнавальні й творчі здібності, уяву, фантазію;</w:t>
      </w:r>
    </w:p>
    <w:p w:rsidR="00A34217" w:rsidRPr="00EF7A4B" w:rsidRDefault="00A34217" w:rsidP="000051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EF7A4B">
        <w:rPr>
          <w:rFonts w:ascii="Times New Roman" w:hAnsi="Times New Roman"/>
          <w:sz w:val="28"/>
          <w:szCs w:val="28"/>
          <w:lang w:val="ru-RU" w:eastAsia="ru-RU"/>
        </w:rPr>
        <w:t>виховувати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EF7A4B">
        <w:rPr>
          <w:rFonts w:ascii="Times New Roman" w:hAnsi="Times New Roman"/>
          <w:sz w:val="28"/>
          <w:szCs w:val="28"/>
          <w:lang w:val="ru-RU" w:eastAsia="ru-RU"/>
        </w:rPr>
        <w:t>інтерес до творчості письменників-казкарів;</w:t>
      </w:r>
      <w:r w:rsidRPr="000051A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EF7A4B">
        <w:rPr>
          <w:rFonts w:ascii="Times New Roman" w:hAnsi="Times New Roman"/>
          <w:sz w:val="28"/>
          <w:szCs w:val="28"/>
          <w:lang w:val="ru-RU" w:eastAsia="ru-RU"/>
        </w:rPr>
        <w:t>читацькі смаки</w:t>
      </w:r>
      <w:r w:rsidRPr="000051AC">
        <w:rPr>
          <w:rFonts w:ascii="Times New Roman" w:hAnsi="Times New Roman"/>
          <w:sz w:val="28"/>
          <w:szCs w:val="28"/>
          <w:lang w:val="ru-RU" w:eastAsia="ru-RU"/>
        </w:rPr>
        <w:t xml:space="preserve"> учнів</w:t>
      </w:r>
      <w:r w:rsidRPr="00EF7A4B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A34217" w:rsidRPr="00274231" w:rsidRDefault="00A34217" w:rsidP="004371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EF7A4B">
        <w:rPr>
          <w:rFonts w:ascii="Times New Roman" w:hAnsi="Times New Roman"/>
          <w:sz w:val="28"/>
          <w:szCs w:val="28"/>
          <w:lang w:val="ru-RU" w:eastAsia="ru-RU"/>
        </w:rPr>
        <w:t xml:space="preserve">виховувати </w:t>
      </w:r>
      <w:r>
        <w:rPr>
          <w:rFonts w:ascii="Times New Roman" w:hAnsi="Times New Roman"/>
          <w:sz w:val="28"/>
          <w:szCs w:val="28"/>
          <w:lang w:val="ru-RU" w:eastAsia="ru-RU"/>
        </w:rPr>
        <w:t>бажання поповнювати свої знання</w:t>
      </w:r>
      <w:r w:rsidRPr="00BD7772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A34217" w:rsidRPr="00274231" w:rsidRDefault="00A34217" w:rsidP="002742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274231">
        <w:rPr>
          <w:rFonts w:ascii="Times New Roman" w:hAnsi="Times New Roman"/>
          <w:sz w:val="28"/>
          <w:szCs w:val="28"/>
          <w:lang w:val="ru-RU" w:eastAsia="ru-RU"/>
        </w:rPr>
        <w:t>виховувати почуття прекрасного, художній смак, гордість за своє українське коріння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B67047">
        <w:rPr>
          <w:sz w:val="28"/>
          <w:szCs w:val="28"/>
          <w:u w:val="single"/>
        </w:rPr>
        <w:t>Обладнання:</w:t>
      </w:r>
      <w:r>
        <w:rPr>
          <w:sz w:val="28"/>
          <w:szCs w:val="28"/>
        </w:rPr>
        <w:t xml:space="preserve"> казково-пізнавальна історія </w:t>
      </w:r>
      <w:r w:rsidRPr="00F46B0F">
        <w:rPr>
          <w:sz w:val="28"/>
          <w:szCs w:val="28"/>
        </w:rPr>
        <w:t>«Ліза та її сни» І. Малковича, оригінальні ілюстрації Ж.Гапчинсь</w:t>
      </w:r>
      <w:r>
        <w:rPr>
          <w:sz w:val="28"/>
          <w:szCs w:val="28"/>
        </w:rPr>
        <w:t>кої, музичний твір А. Кузьменка, фотоспалахи, фломастери, мольберт, палітра з фарбами, пензлі.</w:t>
      </w:r>
    </w:p>
    <w:p w:rsidR="00A34217" w:rsidRDefault="00A34217" w:rsidP="00B6704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Стенограма заняття: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EC2AB6">
        <w:rPr>
          <w:sz w:val="28"/>
          <w:szCs w:val="28"/>
          <w:u w:val="single"/>
        </w:rPr>
        <w:t>Вчитель:</w:t>
      </w:r>
      <w:r>
        <w:rPr>
          <w:sz w:val="28"/>
          <w:szCs w:val="28"/>
        </w:rPr>
        <w:t xml:space="preserve"> </w:t>
      </w:r>
      <w:r w:rsidRPr="00F46B0F">
        <w:rPr>
          <w:sz w:val="28"/>
          <w:szCs w:val="28"/>
        </w:rPr>
        <w:t>У нас сьогодні незвичайне заняття – дуже цікава тема і надзвичайно багато гостей. Та я не бачу ще однієї гості – дівчинки, яка пообіцяла неодмінно прийти.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F46B0F">
        <w:rPr>
          <w:sz w:val="28"/>
          <w:szCs w:val="28"/>
        </w:rPr>
        <w:t>(Стук в двері. Заходить Ліза.)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EC2AB6">
        <w:rPr>
          <w:sz w:val="28"/>
          <w:szCs w:val="28"/>
          <w:u w:val="single"/>
        </w:rPr>
        <w:t>Ліза:</w:t>
      </w:r>
      <w:r>
        <w:rPr>
          <w:sz w:val="28"/>
          <w:szCs w:val="28"/>
        </w:rPr>
        <w:t xml:space="preserve"> </w:t>
      </w:r>
      <w:r w:rsidRPr="00F46B0F">
        <w:rPr>
          <w:sz w:val="28"/>
          <w:szCs w:val="28"/>
        </w:rPr>
        <w:t>Здрастуйте, друзі. Як у Вас гарно! Які малюнки! Хто їх автор? Як багато кольорів! Я чи знаєте Ви, що кожний колір має своє значення і свій настрій.</w:t>
      </w:r>
    </w:p>
    <w:p w:rsidR="00A34217" w:rsidRPr="00F46B0F" w:rsidRDefault="00A34217" w:rsidP="00F46B0F">
      <w:pPr>
        <w:rPr>
          <w:sz w:val="28"/>
          <w:szCs w:val="28"/>
        </w:rPr>
      </w:pPr>
      <w:r>
        <w:rPr>
          <w:sz w:val="28"/>
          <w:szCs w:val="28"/>
        </w:rPr>
        <w:t>(Звучить пісня</w:t>
      </w:r>
      <w:r w:rsidRPr="00F46B0F">
        <w:rPr>
          <w:sz w:val="28"/>
          <w:szCs w:val="28"/>
        </w:rPr>
        <w:t>)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навколо тебе колір червоний,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Значить все чудово - це світанок природи.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 xml:space="preserve">Якщо навколо більше колір зелений – 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Значить знов весна, зорі падають з неба.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навколо затягнуло колір синій,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Значить буде дощ, а може і злива.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навколо блакитно стало знову,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 xml:space="preserve"> Значить літній штиль і хороша погода.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над головою колір рожевий,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 xml:space="preserve">Значить це дитинство – 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Ти малий і веселий.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навколо тебе колір жовтий,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Значить знову осінь завітала у гості.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навколо все засипано білим,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То може бути крейдою, а може і снігом.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навколо тільки темне і чорне,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Значить ти заснув, а завтра буде добре.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Життя красиве, коли кольорове,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Значить получилося і дякувати Богу.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Якщо все сіре і кольору бракує –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Тоді біда…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Хіба що намалюєш,</w:t>
      </w:r>
    </w:p>
    <w:p w:rsidR="00A34217" w:rsidRPr="00F46B0F" w:rsidRDefault="00A34217" w:rsidP="00F46B0F">
      <w:pPr>
        <w:rPr>
          <w:sz w:val="28"/>
          <w:szCs w:val="28"/>
        </w:rPr>
      </w:pPr>
      <w:r w:rsidRPr="00F46B0F">
        <w:rPr>
          <w:sz w:val="28"/>
          <w:szCs w:val="28"/>
        </w:rPr>
        <w:t>Ти сам намалюєш!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EC2AB6">
        <w:rPr>
          <w:sz w:val="28"/>
          <w:szCs w:val="28"/>
          <w:u w:val="single"/>
        </w:rPr>
        <w:t>Вчитель:</w:t>
      </w:r>
      <w:r>
        <w:rPr>
          <w:sz w:val="28"/>
          <w:szCs w:val="28"/>
        </w:rPr>
        <w:t xml:space="preserve"> </w:t>
      </w:r>
      <w:r w:rsidRPr="00F46B0F">
        <w:rPr>
          <w:sz w:val="28"/>
          <w:szCs w:val="28"/>
        </w:rPr>
        <w:t>Діти, Ви впізнали нашу гостю?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EC2AB6">
        <w:rPr>
          <w:sz w:val="28"/>
          <w:szCs w:val="28"/>
          <w:u w:val="single"/>
        </w:rPr>
        <w:t>Ліза:</w:t>
      </w:r>
      <w:r>
        <w:rPr>
          <w:sz w:val="28"/>
          <w:szCs w:val="28"/>
        </w:rPr>
        <w:t xml:space="preserve"> </w:t>
      </w:r>
      <w:r w:rsidRPr="00F46B0F">
        <w:rPr>
          <w:sz w:val="28"/>
          <w:szCs w:val="28"/>
        </w:rPr>
        <w:t>Ви мене знаєте? Ой, а що це у Вас на партах. Я думала, що здивую, розказавши історію, що зі мною трапилась.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EC2AB6">
        <w:rPr>
          <w:sz w:val="28"/>
          <w:szCs w:val="28"/>
          <w:u w:val="single"/>
        </w:rPr>
        <w:t>Вчитель:</w:t>
      </w:r>
      <w:r>
        <w:rPr>
          <w:sz w:val="28"/>
          <w:szCs w:val="28"/>
        </w:rPr>
        <w:t xml:space="preserve"> </w:t>
      </w:r>
      <w:r w:rsidRPr="00F46B0F">
        <w:rPr>
          <w:sz w:val="28"/>
          <w:szCs w:val="28"/>
        </w:rPr>
        <w:t>Лізо, у мене є ідея: «З погляду вічності». Видавництво «А-ба-ба-</w:t>
      </w:r>
      <w:r>
        <w:rPr>
          <w:sz w:val="28"/>
          <w:szCs w:val="28"/>
        </w:rPr>
        <w:t>г</w:t>
      </w:r>
      <w:r w:rsidRPr="00F46B0F">
        <w:rPr>
          <w:sz w:val="28"/>
          <w:szCs w:val="28"/>
        </w:rPr>
        <w:t>а-ла-ма-га». Написав Іван Малкович. Намалювала Женя Гапчинська. Розказав 2-Б клас.</w:t>
      </w:r>
    </w:p>
    <w:p w:rsidR="00A34217" w:rsidRDefault="00A34217" w:rsidP="00B67047">
      <w:pPr>
        <w:jc w:val="both"/>
        <w:rPr>
          <w:sz w:val="28"/>
          <w:szCs w:val="28"/>
        </w:rPr>
      </w:pPr>
      <w:r w:rsidRPr="00F46B0F">
        <w:rPr>
          <w:sz w:val="28"/>
          <w:szCs w:val="28"/>
        </w:rPr>
        <w:t>Перегортаємо сторінки.</w:t>
      </w:r>
    </w:p>
    <w:p w:rsidR="00A34217" w:rsidRPr="007126C8" w:rsidRDefault="00A34217" w:rsidP="00B6704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7126C8">
        <w:rPr>
          <w:sz w:val="28"/>
          <w:szCs w:val="28"/>
          <w:u w:val="single"/>
        </w:rPr>
        <w:t>Історія починається:</w:t>
      </w:r>
    </w:p>
    <w:p w:rsidR="00A34217" w:rsidRPr="005A45BC" w:rsidRDefault="00A34217" w:rsidP="00B67047">
      <w:pPr>
        <w:jc w:val="both"/>
        <w:rPr>
          <w:i/>
          <w:sz w:val="28"/>
          <w:szCs w:val="28"/>
        </w:rPr>
      </w:pPr>
      <w:r w:rsidRPr="00F46B0F">
        <w:rPr>
          <w:sz w:val="28"/>
          <w:szCs w:val="28"/>
        </w:rPr>
        <w:tab/>
      </w:r>
      <w:r w:rsidRPr="005A45BC">
        <w:rPr>
          <w:i/>
          <w:sz w:val="28"/>
          <w:szCs w:val="28"/>
        </w:rPr>
        <w:t xml:space="preserve">Найбільше в світі Ліза любила мріяти й малювати. Але сьогодні їй було не до того. А все тому, що вчора на уроці малювання учитель дав їм завдання змалювати портрет сусіда по парті. Лізиним сусідом був Андрійко – веселий і симпатичний хлопчик. Вони приятелювали ще з першого класу. </w:t>
      </w:r>
    </w:p>
    <w:p w:rsidR="00A34217" w:rsidRPr="005A45BC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5A45BC">
        <w:rPr>
          <w:i/>
          <w:sz w:val="28"/>
          <w:szCs w:val="28"/>
        </w:rPr>
        <w:t xml:space="preserve">Пхе! – раптом сказав він. – Щоб я малював цю рудьоху? У мене нема рудої фарби. Я краще намалюю Марту – у неї нормальне чорне волосся. </w:t>
      </w:r>
    </w:p>
    <w:p w:rsidR="00A34217" w:rsidRPr="005A45BC" w:rsidRDefault="00A34217" w:rsidP="00B67047">
      <w:pPr>
        <w:pStyle w:val="ListParagraph"/>
        <w:jc w:val="both"/>
        <w:rPr>
          <w:i/>
          <w:sz w:val="28"/>
          <w:szCs w:val="28"/>
        </w:rPr>
      </w:pPr>
      <w:r w:rsidRPr="005A45BC">
        <w:rPr>
          <w:i/>
          <w:sz w:val="28"/>
          <w:szCs w:val="28"/>
        </w:rPr>
        <w:t>З несподіванки Ліза розплакалась і вибігла з класу…</w:t>
      </w:r>
    </w:p>
    <w:p w:rsidR="00A34217" w:rsidRPr="005A45BC" w:rsidRDefault="00A34217" w:rsidP="00B67047">
      <w:pPr>
        <w:pStyle w:val="ListParagraph"/>
        <w:jc w:val="both"/>
        <w:rPr>
          <w:i/>
          <w:sz w:val="28"/>
          <w:szCs w:val="28"/>
        </w:rPr>
      </w:pPr>
      <w:r w:rsidRPr="005A45BC">
        <w:rPr>
          <w:i/>
          <w:sz w:val="28"/>
          <w:szCs w:val="28"/>
        </w:rPr>
        <w:t xml:space="preserve">Навіть сьогодні, згадуючи про це, вона не змогла стримати сліз: </w:t>
      </w:r>
    </w:p>
    <w:p w:rsidR="00A34217" w:rsidRPr="005A45BC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5A45BC">
        <w:rPr>
          <w:i/>
          <w:sz w:val="28"/>
          <w:szCs w:val="28"/>
        </w:rPr>
        <w:t>Невже ніхто ніколи не малював дівчаток з рудим волоссям? – думала Ліза, гортаючи велику книгу про художників, що лежала на татовому столі.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 w:rsidRPr="005A45BC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>От якби я жила РОКІВ З П'ЯТСОТ ТОМУ і моїм сусідом по парті був Леонардо да Вінчі, ВІН БИ обов'язково НАПИСАВ МІЙ ПОРТРЕТ… І назвав би його «Мона Ліза з золотим волоссям»…</w:t>
      </w:r>
    </w:p>
    <w:p w:rsidR="00A34217" w:rsidRPr="005A45BC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аж усміхнулась на таку свою думку, поклала голову на розкриту книгу і взялася за улюблену справу – примружила очі й солодко ЗАМРІЯЛАСЬ…</w:t>
      </w:r>
    </w:p>
    <w:p w:rsidR="00A34217" w:rsidRPr="007126C8" w:rsidRDefault="00A34217" w:rsidP="00B67047">
      <w:pPr>
        <w:ind w:firstLine="708"/>
        <w:jc w:val="both"/>
        <w:rPr>
          <w:sz w:val="28"/>
          <w:szCs w:val="28"/>
          <w:u w:val="single"/>
        </w:rPr>
      </w:pPr>
      <w:r w:rsidRPr="007126C8">
        <w:rPr>
          <w:sz w:val="28"/>
          <w:szCs w:val="28"/>
          <w:u w:val="single"/>
        </w:rPr>
        <w:t>Перший кадрик фільму «Леонардо да Вінчі і, звичайно, його Крила»: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Вітре чи ні, але вона не здивувалася, коли раптом побачила себе у майстерні ЛЕОНАРДО ДА ВІНЧІ. 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Перед нею зігнувся в поклоні паж, зодягнутий з королівською пишністю: 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Маестро Леонардо почне роботу над вашим портретом рівно о третій, - сказав він. – До речі, маестро захоплений вашим волоссям, - приязно додав паж, простяг Лізі велику, як м'яч, кульку мармеладу і вийшов. 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кусьнула мармелад і заходилася розглядати майстерню.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Привіт, «МОНА  ЛІЗА»! – впізнала вона ескіз своєї улюбленої картини. – Привіт, «ДАМА З ГОРНОСТАЄМ»!.. Ого, а ось і КРИЛА! Неймовірно!..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Щойно вчора їхній учитель розповідав їм про ці крила, на яких Леонардо мріяв здійнятися в небо, а сьогодні вона може до них доторкнутися…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Ліза підійшла до великих дерев'яних крил з педалями. 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Але ж ніхто в школі мені не повірить… - з сумом зітхнула вона. 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Тієї миті двері майстерні широко відчинилися – і Ліза побачила красивого літнього чоловіка з хвилястою срібною бородою…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«Це ж сам Леонардо», - трохи аж боязко подумала Ліза.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Вона відступила назад, перечепилася об крила і відчула, що падає на них.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«Боже, який сором!» - ще встигла подумати дівчинка.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І як же вона здивувалася, коли відчула, що вже не падає, а навпаки – летить… То крила, змайстровані Леонардо да Вінчі, підхопили її і стрімко винесли з майстерні…  </w:t>
      </w:r>
    </w:p>
    <w:p w:rsidR="00A34217" w:rsidRDefault="00A34217" w:rsidP="00A10EF5">
      <w:pPr>
        <w:jc w:val="both"/>
        <w:rPr>
          <w:sz w:val="28"/>
          <w:szCs w:val="28"/>
        </w:rPr>
      </w:pPr>
      <w:r w:rsidRPr="00A10EF5">
        <w:rPr>
          <w:sz w:val="28"/>
          <w:szCs w:val="28"/>
          <w:u w:val="single"/>
        </w:rPr>
        <w:t>Вчитель:</w:t>
      </w:r>
      <w:r>
        <w:rPr>
          <w:sz w:val="28"/>
          <w:szCs w:val="28"/>
        </w:rPr>
        <w:t xml:space="preserve"> Діти, давайте це кадрик зафіксуємо у своїй пам'яті. А на папері символічно зобразити цю пригоду нам допоможе Валерія. (Діти малюють коричневі крила)</w:t>
      </w:r>
    </w:p>
    <w:p w:rsidR="00A34217" w:rsidRPr="007126C8" w:rsidRDefault="00A34217" w:rsidP="00A10EF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A10EF5">
        <w:rPr>
          <w:i/>
          <w:sz w:val="28"/>
          <w:szCs w:val="28"/>
        </w:rPr>
        <w:t xml:space="preserve"> </w:t>
      </w:r>
      <w:r w:rsidRPr="007126C8">
        <w:rPr>
          <w:sz w:val="28"/>
          <w:szCs w:val="28"/>
          <w:u w:val="single"/>
        </w:rPr>
        <w:t>Другий кадрик фільму «Ван Ґоґ та його Соняшники»:</w:t>
      </w:r>
    </w:p>
    <w:p w:rsidR="00A34217" w:rsidRDefault="00A34217" w:rsidP="00B6704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Ліза не знала, плакати їй чи сміятися, бо за мить вона опинилася невідомо де. Над нею на міцних зелених стеблах похитувалися немовби сотні сонць. 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«Мабуть, я на небі, - вирішила дівчинка. – Це грядка, на якій Бог вирощує сонця… » І лише потім вона збагнула, що стоїть серед великого поля соняшників. 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почала підстрибувати, щоб побачити, куди йти. Нарешті, добряче захекавшись, вона нагледіла за полем дах якогось будиночка і рушила туди.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Перед будиночком за стареньким мольбертом сидів чоловік і припасовував до свого бриля свічки. </w:t>
      </w:r>
    </w:p>
    <w:p w:rsidR="00A34217" w:rsidRPr="007B62BD" w:rsidRDefault="00A34217" w:rsidP="00B6704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А чому свічки у вас на голові? – не стрималася Ліза.</w:t>
      </w:r>
    </w:p>
    <w:p w:rsidR="00A34217" w:rsidRPr="00216464" w:rsidRDefault="00A34217" w:rsidP="00B6704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Бо скоро стемніє, а картину треба домалювати, - відповів чоловік.</w:t>
      </w:r>
    </w:p>
    <w:p w:rsidR="00A34217" w:rsidRDefault="00A34217" w:rsidP="00B67047">
      <w:pPr>
        <w:ind w:left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Краєм ока Ліза зиркнула на мольберт – там яскравіли соняшники. </w:t>
      </w:r>
    </w:p>
    <w:p w:rsidR="00A34217" w:rsidRPr="00216464" w:rsidRDefault="00A34217" w:rsidP="00B6704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Це ж ВАН ҐОҐ! – втішилася вона. – Його «СОНЯШНИКИ!»</w:t>
      </w:r>
    </w:p>
    <w:p w:rsidR="00A34217" w:rsidRPr="00216464" w:rsidRDefault="00A34217" w:rsidP="00B6704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Будь ласкава, принеси з хати сірники, - попросив художник.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Щаслива дівчинка вбігла в будинок і роззирнулася по кімнаті. Її погляд упав на крісло, де сиротливо тулилися дві картоплини. «Ого!.. Як бідно він живе! – засмутилася вона. – У нього залишилось усього дві картоплини, а в наш час його роботи продають за мільйони…»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Сірники лежали біля глечика з соняшниками. Ліза вхопила їх,  вибігла надвір і враз відчула, що крила знову здіймають її в небеса.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Коробка сірників, випущена з її руки, пролетіла біля носа художника і впала йому до ніг…</w:t>
      </w:r>
    </w:p>
    <w:p w:rsidR="00A34217" w:rsidRDefault="00A34217" w:rsidP="00A10EF5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жовтий сонях)</w:t>
      </w:r>
    </w:p>
    <w:p w:rsidR="00A34217" w:rsidRPr="007126C8" w:rsidRDefault="00A34217" w:rsidP="00A10EF5">
      <w:pPr>
        <w:jc w:val="both"/>
        <w:rPr>
          <w:sz w:val="28"/>
          <w:szCs w:val="28"/>
          <w:u w:val="single"/>
        </w:rPr>
      </w:pPr>
      <w:r w:rsidRPr="00A10EF5">
        <w:rPr>
          <w:sz w:val="28"/>
          <w:szCs w:val="28"/>
        </w:rPr>
        <w:tab/>
      </w:r>
      <w:r w:rsidRPr="007126C8">
        <w:rPr>
          <w:sz w:val="28"/>
          <w:szCs w:val="28"/>
          <w:u w:val="single"/>
        </w:rPr>
        <w:t>Третій кадрик фільму «Рафаель і Ангелики»: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Незабаром Ліза вже стояла у просторій стародавній майстерні. Просто перед нею замріяно сиділи два ангелики – більший і менший.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Пливіт,сказав менший і радісно затріпотів крильцями.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 Точнісінько,  як мій Фунтик махає хвостиком, коли я приходжу зі школи», - усміхнулася Ліза й помахала рукою: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Привіт!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Тебе тез малюватимуть? – запитав менший.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М… мене?.. Не знаю. А хто?.. – перепитала дівчинка.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Як хто? РАФАЕЛЬ, звичайно, - мрійливо сказав старший.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«О Боже! – Ліза аж хляснула себе по чолі. – Я в Римі! В майстерні мого улюбленого Рафаеля! 500 років тому!.. А цих ангеликів я бачила колись на картині! Стоп… яка ж її назва? Здається, «СІКСТИНСЬКА МАДОННА»… До речі, ось вона, ще без ангелів. Рафаель, мабуть, тільки почав її малювати…»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підійшла до дзеркала й поправила волосся – так, про всяк випадок.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де… пан Рафаель? – обережно поцікавилася вона в ангелів.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Лозписує палаци. Аз тли одлазу! – поважно уточнив менший.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Бо ЙОГО ВСІ ЛЮБЛЯТЬ, і кожен вельможа мріє, що Рафаель малював тільки для нього, - пояснив більший. – За ним бігає пів-Риму!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він казе, сцо найбільсе любить  малювати нас, - усміхнувся менший.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Це правда, - почувся насмішкуватий голос, і Ліза побачила в дзеркало Рафаеля, що заходив до майстерні. Він був на диво ЮНИЙ І ВРОДЛИВИЙ. І чомусь трішки скидався на Андрійка. </w:t>
      </w:r>
    </w:p>
    <w:p w:rsidR="00A34217" w:rsidRPr="00A10EF5" w:rsidRDefault="00A34217" w:rsidP="00A10EF5">
      <w:pPr>
        <w:ind w:left="360"/>
        <w:jc w:val="both"/>
        <w:rPr>
          <w:sz w:val="28"/>
          <w:szCs w:val="28"/>
        </w:rPr>
      </w:pPr>
      <w:r w:rsidRPr="00A10EF5">
        <w:rPr>
          <w:sz w:val="28"/>
          <w:szCs w:val="28"/>
        </w:rPr>
        <w:t xml:space="preserve">(Діти малюють </w:t>
      </w:r>
      <w:r>
        <w:rPr>
          <w:sz w:val="28"/>
          <w:szCs w:val="28"/>
        </w:rPr>
        <w:t>блакитного ангелика</w:t>
      </w:r>
      <w:r w:rsidRPr="00A10EF5">
        <w:rPr>
          <w:sz w:val="28"/>
          <w:szCs w:val="28"/>
        </w:rPr>
        <w:t>)</w:t>
      </w:r>
    </w:p>
    <w:p w:rsidR="00A34217" w:rsidRPr="007126C8" w:rsidRDefault="00A34217" w:rsidP="00B67047">
      <w:pPr>
        <w:ind w:left="360"/>
        <w:jc w:val="both"/>
        <w:rPr>
          <w:sz w:val="28"/>
          <w:szCs w:val="28"/>
          <w:u w:val="single"/>
        </w:rPr>
      </w:pPr>
      <w:r w:rsidRPr="001F3480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7126C8">
        <w:rPr>
          <w:sz w:val="28"/>
          <w:szCs w:val="28"/>
          <w:u w:val="single"/>
        </w:rPr>
        <w:t>Четвертий кадрик фільму «Пікассо. Дівчинка на кулі»:</w:t>
      </w:r>
    </w:p>
    <w:p w:rsidR="00A34217" w:rsidRDefault="00A34217" w:rsidP="00B67047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Проте Ліза не встигла з ним привітатися – невгамовні крила підхопили її й понесли туди, куди самі хотіли…</w:t>
      </w:r>
    </w:p>
    <w:p w:rsidR="00A34217" w:rsidRDefault="00A34217" w:rsidP="00B67047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опинилася в сонячній залі з великими вікнами, за якими шуміло море.</w:t>
      </w:r>
    </w:p>
    <w:p w:rsidR="00A34217" w:rsidRDefault="00A34217" w:rsidP="00B67047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Тут усе було велике. Усе,  крім господаря, що сидів перед картиною з пів стіни завбільшки.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Здається, це ПІКАССО, - подумки міркувала дівчинка. – Я пам'ятаю цю його смугасту футболку. Бачила в якійсь татовій книжці… Ану ж глянемо, що він малює?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 моя кава? – раптом озвався художник. – Ти ж обіцяла зробити каву.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«Він мене явно з кимось переплутав, - подумала Ліза. – Я ще ніколи в житті не готувала кави. Але нічого, якось викручуся…»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Доки в чайнику закипала вода, Ліза спробувала постояти НА КУЛІ – як ота</w:t>
      </w:r>
      <w:r w:rsidRPr="00D370F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ДІВЧИНКА на одній з картин у майстерні. 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Бемц! – і вона боляче загриміла на підлогу.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Як добре, що в мене таке цупке волосся, - потираючи голову, спробувала підбадьорити себе Ліза.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Зготувавши каву, вона тихенько підійшла до художника. Дивно, але він мовби її й не помічав. Не відриваючись від картини, Пікассо випив каву, а тоді рвучко вмокнув пензель у чашку і мазнув ним по полотні.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О, непогано, - повеселішала Ліза. – Тепер у цій картині буде краплинка моєї кави… «Пікассо з краплинкою Лізиної кави» - класно звучить.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Але наступної миті її очі злякано округлилися – крила знову стрімко кудись її понесли… </w:t>
      </w:r>
    </w:p>
    <w:p w:rsidR="00A34217" w:rsidRDefault="00A34217" w:rsidP="00664134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дівчинку на кулі синім)</w:t>
      </w:r>
    </w:p>
    <w:p w:rsidR="00A34217" w:rsidRPr="007126C8" w:rsidRDefault="00A34217" w:rsidP="00B67047">
      <w:pPr>
        <w:ind w:firstLine="708"/>
        <w:jc w:val="both"/>
        <w:rPr>
          <w:sz w:val="28"/>
          <w:szCs w:val="28"/>
          <w:u w:val="single"/>
        </w:rPr>
      </w:pPr>
      <w:r w:rsidRPr="007126C8">
        <w:rPr>
          <w:sz w:val="28"/>
          <w:szCs w:val="28"/>
          <w:u w:val="single"/>
        </w:rPr>
        <w:t>П'ятий кадрик фільму «Гарбузик від Арчимбольдо»: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Тепер вона опинилася серед надзвичайно чудернацьких картин – усі вони були мовби викладені з овочів, рослин, фруктів…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Добрий день, - несміливо привіталася Ліза з міцним сухорлявим чоловіком у жабо. – дуже вибачаюся, але хто ви?..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 – АРЧИМБОЛЬДО, - голосно засміявся художник. – Будемо знайомі!..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 ти тут опинилася?.. Бачила вчора мій феєрверк у палаці імператора? О, розумію: ти хочеш свій портрет. Відгадав?.. А з чого ми це зробимо? Що ти найбільше любиш? 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Ну… не знаю, - з несподіванки Ліза ледь не втратила дар мови, - м… мабуть, квіти, круасани, полуниці, шоколад…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Ну, гаразд, щось придумаємо… А щоб ти не нудилась – ось тобі кошик з овочами і фруктами. Дивись на цю картину і спробуй викласти щось подібне. Тільки остерігайся мого Поросіно – це лютий ненажера!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 Лізи приязно усміхалося рожеве, з прив'язаними крильцями, поросятко, яке, однак, уже встигло стеребити з півкошика овочів.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Ану киш! Геть! – сміючись, насварила його Ліза. – Не будь поросям! Ось візьми цей ГАРБУЗИК і відчепися!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щастя, поросятко готових картин не чіпало. «Мабуть, тому, що крилате», - вирішила дівчинка.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Культурне у вас Поросіно!  - озвалася вона за якийсь час. – А як там мій портрет?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 - о… гадаю, це буде моя НАЙКВІТКОВІША КАРТИНА. Ти на ній, як королівна! – сказав Арчимбольдо.</w:t>
      </w:r>
    </w:p>
    <w:p w:rsidR="00A34217" w:rsidRPr="00664134" w:rsidRDefault="00A34217" w:rsidP="00664134">
      <w:pPr>
        <w:ind w:left="360"/>
        <w:jc w:val="both"/>
        <w:rPr>
          <w:sz w:val="28"/>
          <w:szCs w:val="28"/>
        </w:rPr>
      </w:pPr>
      <w:r w:rsidRPr="00664134">
        <w:rPr>
          <w:sz w:val="28"/>
          <w:szCs w:val="28"/>
        </w:rPr>
        <w:t xml:space="preserve">(Діти малюють </w:t>
      </w:r>
      <w:r>
        <w:rPr>
          <w:sz w:val="28"/>
          <w:szCs w:val="28"/>
        </w:rPr>
        <w:t>жовтогарячого гарбузика</w:t>
      </w:r>
      <w:r w:rsidRPr="00664134">
        <w:rPr>
          <w:sz w:val="28"/>
          <w:szCs w:val="28"/>
        </w:rPr>
        <w:t>)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A34217" w:rsidRPr="007126C8" w:rsidRDefault="00A34217" w:rsidP="007126C8">
      <w:pPr>
        <w:ind w:left="705"/>
        <w:jc w:val="both"/>
        <w:rPr>
          <w:sz w:val="28"/>
          <w:szCs w:val="28"/>
          <w:u w:val="single"/>
        </w:rPr>
      </w:pPr>
      <w:r w:rsidRPr="007126C8">
        <w:rPr>
          <w:sz w:val="28"/>
          <w:szCs w:val="28"/>
          <w:u w:val="single"/>
        </w:rPr>
        <w:t>Шостий кадрик фільму «Малевич. Його «Чорний квадрат» космосу… біле на виворіт…»: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5F4A3F">
        <w:rPr>
          <w:i/>
          <w:sz w:val="28"/>
          <w:szCs w:val="28"/>
        </w:rPr>
        <w:t>Ой покажі…</w:t>
      </w:r>
      <w:r>
        <w:rPr>
          <w:i/>
          <w:sz w:val="28"/>
          <w:szCs w:val="28"/>
        </w:rPr>
        <w:t xml:space="preserve"> - не встигла договорити Ліза, бо крила знову взялися за своє…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Тепер вона опинилася в майстерні, з якої відкривався дуже знайомий краєвид – це був її рідний Київ. На стінах висіло багато чудних картин. Одна була з підписом: «МАЛЕВИЧ. «БІЛИЙ КВАДРАТ НА БІЛОМУ ТЛІ».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Як цікаво, - вголос промовила Ліза, - цей квадрат дуже скидається на пейзаж за вікном: засніжений ставок на засніженому полі…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Саме  так, - почувся звідкись голос господаря. – Завжди буває щось біліше за біле.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враз пригадала, як Андрійко побачив цю картину в альбомі і засміявся: «Пхе, я теж можу таке намалювати!» - «Може, й можеш, - сказав тоді  вчитель, - але Малевич зробив це першим. Цим білим квадратом він хотів показати найвищу чистоту світу… Це як біла вишивка на білих сорочках твоїх прабабусь…»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Ой! – раптом зойкнула Ліза: ненароком вона перекинула на стіл баночку з тушшю. Чорна туш хлюпнула на білий аркуш. Дівчинка вхопила пензлик і почала розганяти ту пляму по паперу. Виходило щось квадратоподібне.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«ЧОРНИЙ КВАДРАТ» космосу… біле на виворіт… Це ідея… - за плечима Лізи знову почувся голос господаря. – Так-так, це ідея… На віддяку за неї я спробую написати твій портрет, хочеш?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Ще й питаєте!.. – зашарілася дівчинка.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Тоді я намалюю тебе білим на білому: це буде єдиний такий портрет у світі.</w:t>
      </w:r>
    </w:p>
    <w:p w:rsidR="00A34217" w:rsidRPr="005F4A3F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Обличчя дівчинки сяяло радістю. Такою Ліза й залишилась на картині. </w:t>
      </w:r>
    </w:p>
    <w:p w:rsidR="00A34217" w:rsidRDefault="00A34217" w:rsidP="00664134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чорний квадрат)</w:t>
      </w:r>
    </w:p>
    <w:p w:rsidR="00A34217" w:rsidRPr="007126C8" w:rsidRDefault="00A34217" w:rsidP="00664134">
      <w:pPr>
        <w:ind w:firstLine="708"/>
        <w:jc w:val="both"/>
        <w:rPr>
          <w:sz w:val="28"/>
          <w:szCs w:val="28"/>
          <w:u w:val="single"/>
        </w:rPr>
      </w:pPr>
      <w:r w:rsidRPr="007126C8">
        <w:rPr>
          <w:sz w:val="28"/>
          <w:szCs w:val="28"/>
          <w:u w:val="single"/>
        </w:rPr>
        <w:t xml:space="preserve">Сьомий кадрик фільму «Бройґель (чи Брейґель). </w:t>
      </w:r>
      <w:r>
        <w:rPr>
          <w:sz w:val="28"/>
          <w:szCs w:val="28"/>
          <w:u w:val="single"/>
        </w:rPr>
        <w:t>Г</w:t>
      </w:r>
      <w:r w:rsidRPr="007126C8">
        <w:rPr>
          <w:sz w:val="28"/>
          <w:szCs w:val="28"/>
          <w:u w:val="single"/>
        </w:rPr>
        <w:t>отика на снігу»:</w:t>
      </w:r>
    </w:p>
    <w:p w:rsidR="00A34217" w:rsidRDefault="00A34217" w:rsidP="00B6704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А далі вона опинилась перед дверима старого будинку. На порозі її зустрів… гусак.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Ґел-ґел, значущо прокашлявся він. – Пан БРОЙҐЕЛЬ тебе прийме, але спершу ти розтлумачиш мені дві приказки. Перша: що означає «дах, критий млинцями»? Почувши про Бройґеля (це це був улюблений художник її тата), Ліза збадьорилася: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Ця приказка означає щось нереальне, це ніби рай для дурнів, - сказала вона.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Але ти не з них, - розчаровано крекнув гусак і  зніс жовте яєчко. – Це тобі за добру відповідь. А тепер розтлумач, що означає «прикрасити сонце свічкою»?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Це означає вчинити щось безглузде. Як, наприклад, один гусак, який чомусь несе яйця, до того ж кольорові, і морочить людей.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Попрошу без образ, - ґелґнув гусак і знову зніс яєчко, цього разу зелене. – Це теж тобі. Не дивуйся: просто мій господар пише тепер картину «Фламандські приказки», тож усі мусять знати багато приказок. А це зелене яєчко означає «проходь»…  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опинилася в затишній майстерні і вражено завмерла: це вікно чи картина?.. «МИСЛИВЦІ НА СНІГУ»… Дівчинка відкрила вікно й побачила картину живцем – гам гавкали хорти і порипував сніг під чоботами мисливців. Один з них обернувся і радісно помахав їй рукою.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Він любить бувати між ПРОСТИХ ЛЮДЕЙ, МАЛЮЄ їх, веселиться з ними, - шепнув гусак і довірливо додав: За це ми прозиваємо його Бройґель Мужицький.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 не думала, що він такий веселий, адже в нього купа сумних картин.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Запам'ятай, - мовив гусак, - люди, які зовні видаються дуже веселими, іноді мають надзвичайно сумне серце…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Лізі раптом захотілося наздогнати художника, але крила вирішили по-іншому.</w:t>
      </w:r>
    </w:p>
    <w:p w:rsidR="00A34217" w:rsidRDefault="00A34217" w:rsidP="00664134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сірий готичний шпиль з хрестом)</w:t>
      </w:r>
    </w:p>
    <w:p w:rsidR="00A34217" w:rsidRPr="007126C8" w:rsidRDefault="00A34217" w:rsidP="00B67047">
      <w:pPr>
        <w:jc w:val="both"/>
        <w:rPr>
          <w:sz w:val="28"/>
          <w:szCs w:val="28"/>
          <w:u w:val="single"/>
        </w:rPr>
      </w:pPr>
      <w:r w:rsidRPr="00F46B0F">
        <w:rPr>
          <w:sz w:val="28"/>
          <w:szCs w:val="28"/>
        </w:rPr>
        <w:tab/>
      </w:r>
      <w:r w:rsidRPr="007126C8">
        <w:rPr>
          <w:sz w:val="28"/>
          <w:szCs w:val="28"/>
          <w:u w:val="single"/>
        </w:rPr>
        <w:t>Восьмий кадрик фільму «Ботічеллі.  Рожева мушля, яку розхитує вітром»: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Ой, мамонько!.. Ой, людоньки!.. – викрикнула Ліза. – Рятуйте!.. Де я?.. 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Вона опинилася серед моря. До того ж не на кораблі, і навіть не в човні. Вона стояла… у великій мушлі, яку розхитувало вітром туди-сюди, і Ліза щосекунди ризикувала булькнути на дно.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Ти ба? – дивувалася вона. – Це дуже нагадує одну роботу БОТІЧЕЛЛІ…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Що за день? Суцільні картини!.. То ось чого мене так хитало! – раптом збагнула вона.  – Здається, саме Ботічеллі першим відтворив на картині РУХ! От мене й рухає, як на гойдалці…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Вітри нарешті додмухали дівчинку до берега, але вибратися з мушлі вона так і не зуміла.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Постій так! – зупинив Лізу жестом розкішний, як флорентійський вельможа, Ботічеллі, що швидко щось замальовував.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«Італійською «ботічеллі» - це бочечка, а він доволі стрункий», - хихикнула сама до себе Ліза…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прибережних луках цвіли помаранчі і буяла ВЕСНА. Довкола художника пурхало п'ять чи шість дівчат у прозорих туніках. 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«Боже! – чудувалася Ліза, - ніколи не думала, що колись були такі неймовірно вродливі дівчата! Вони, як топ-моделі. Чому ж він малює мене?»</w:t>
      </w:r>
    </w:p>
    <w:p w:rsidR="00A34217" w:rsidRPr="007F67FE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Так вона й стояла у мушлі. І коли її знову підхопили крила, то, порівняно з морською хитавицею, вони здалися Лізі майже ангельськими.  </w:t>
      </w:r>
    </w:p>
    <w:p w:rsidR="00A34217" w:rsidRDefault="00A34217" w:rsidP="00664134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рожеву мушлю з перлиною)</w:t>
      </w:r>
    </w:p>
    <w:p w:rsidR="00A34217" w:rsidRPr="007126C8" w:rsidRDefault="00A34217" w:rsidP="00B67047">
      <w:pPr>
        <w:ind w:firstLine="708"/>
        <w:jc w:val="both"/>
        <w:rPr>
          <w:sz w:val="28"/>
          <w:szCs w:val="28"/>
          <w:u w:val="single"/>
        </w:rPr>
      </w:pPr>
      <w:r w:rsidRPr="007126C8">
        <w:rPr>
          <w:sz w:val="28"/>
          <w:szCs w:val="28"/>
          <w:u w:val="single"/>
        </w:rPr>
        <w:t>Дев'ятий кадрик фільму</w:t>
      </w:r>
      <w:r w:rsidRPr="007126C8">
        <w:rPr>
          <w:sz w:val="28"/>
          <w:szCs w:val="28"/>
          <w:u w:val="single"/>
          <w:lang w:val="ru-RU"/>
        </w:rPr>
        <w:t xml:space="preserve"> </w:t>
      </w:r>
      <w:r w:rsidRPr="007126C8">
        <w:rPr>
          <w:sz w:val="28"/>
          <w:szCs w:val="28"/>
          <w:u w:val="single"/>
        </w:rPr>
        <w:t>«М'який годинник далі від Далі»: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Проте занесли вони її в місцину геть не райську. Здається, вона опинилася на краю світу, а під її ногами раптом захиталася земля.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Овва-а!.. – Ліза стояла на комароногому слоні! Поряд навіжено підстрибувала жирафа. Час від часу вона спалахувала вогнем і дико реготала. Видно, вогонь її просто лоскотав.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Ху-у-у! – нажахано видихнула Ліза, і її чоло вкрилося холодним потом. Вона зіскочила з слона і мало не звалила дивного чоловіка з тростиною, що самотньо сидів біля столу з великими розм'яклими годинниками. Чоловік повернув голову, і Ліза враз упізнала його ЗНАМЕНИТІ ВУСА.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Пане ДАЛІ, невже це ви? – радісно вигукнула дівчинка. – Як чудово, що я вас зустріла! Мені тут дуже страшно…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бійся: усе, що ти тут бачиш – це СНИ, - важко зітхнув Далі. – Ти вскочила в мої сни… Подай-но мені оті ліки… Смішно, правда?.. Люди п'ють ліки, щоб заснути, а я – щоб прокинутись. Мене смертельно замучили сни…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Далі раптом стрепенувся, і його обличчя почало збільшуватись – воно росло й росло, наче повітряна куля.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Ого! Яке в тебе волосся! – потираючи долоні, вигукнув він. – Як вогонь! – і Ліза раптом відчула, що в неї почало потріскувати волосся.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Боже, невже я зараз теж запалаю?! – вжахнулося бідолашне дівча.</w:t>
      </w:r>
    </w:p>
    <w:p w:rsidR="00A34217" w:rsidRPr="00E12E0B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Любі мої крильця, рятуйте! – крикнула Ліза, і тієї ж миті крила – такі вже рідні крила! – підхопили її і стрімко понесли далі від Далі. </w:t>
      </w:r>
    </w:p>
    <w:p w:rsidR="00A34217" w:rsidRDefault="00A34217" w:rsidP="00664134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фіолетовий «м'який» годинник)</w:t>
      </w:r>
    </w:p>
    <w:p w:rsidR="00A34217" w:rsidRDefault="00A34217" w:rsidP="00B67047">
      <w:pPr>
        <w:jc w:val="both"/>
        <w:rPr>
          <w:sz w:val="28"/>
          <w:szCs w:val="28"/>
          <w:u w:val="single"/>
        </w:rPr>
      </w:pPr>
    </w:p>
    <w:p w:rsidR="00A34217" w:rsidRPr="007126C8" w:rsidRDefault="00A34217" w:rsidP="00B67047">
      <w:pPr>
        <w:jc w:val="both"/>
        <w:rPr>
          <w:sz w:val="28"/>
          <w:szCs w:val="28"/>
          <w:u w:val="single"/>
        </w:rPr>
      </w:pPr>
      <w:r w:rsidRPr="007126C8">
        <w:rPr>
          <w:sz w:val="28"/>
          <w:szCs w:val="28"/>
          <w:u w:val="single"/>
        </w:rPr>
        <w:t>Десятий кадрик фільму «Клімт. Папороть, що розпускається»:</w:t>
      </w:r>
    </w:p>
    <w:p w:rsidR="00A34217" w:rsidRDefault="00A34217" w:rsidP="00B6704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Дівчинка полегшено зітхнула, опинившись у величезній музейній залі. На стіні красувався незрозумілий напис: «Віденський Сецесіон». Це була виставка картин.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за вікном що – теж виставка? – чудувалася Ліза.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Ба й справді: там, за вікном, як намальовані, золотіли пишні палаци. Повз них, мов у кіно, сповільна проїжджали карети й лімузини з вусатими кучерами й водіями. А тут, у залі, з усіх картин проглядали ЖІНКИ І КВІТИ. Збоку, за мольбертом, Ліза побачила молодого з борідкою чоловіка у довгому полотняному балахоні. Правою рукою він малював, а на лівій його руці сонно вуркотіла ЗОЛОТА КИЦЯ.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З несподіванки Ліза аж підхопилася з фотеля.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Не хвилюйтесь, панночко, - заспокійливо  мовив художник. – Ще трішки – і ваш портрет буде готовий.</w:t>
      </w:r>
    </w:p>
    <w:p w:rsidR="00A34217" w:rsidRDefault="00A34217" w:rsidP="00B67047">
      <w:pPr>
        <w:ind w:firstLine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знову всілася в м'який фотель, і її погляд прикипів до однієї з картин на стіні.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Я знаю цю картину! – раптом вигукнула вона. – Її репродукція висить у маминій спальні… Ви – КЛІМТ… Я відгадала! Правда?..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Так, - повільно кивнув головою художник і приклав до губів палець.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Від цієї його таємничості і від золота його картин  віяло раєм. </w:t>
      </w:r>
    </w:p>
    <w:p w:rsidR="00A34217" w:rsidRPr="0092406D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Барвистим раєм. Дівчинка й незчулася, як заснула під вуркотіння золотої киці…</w:t>
      </w:r>
    </w:p>
    <w:p w:rsidR="00A34217" w:rsidRDefault="00A34217" w:rsidP="00664134">
      <w:pPr>
        <w:jc w:val="both"/>
        <w:rPr>
          <w:sz w:val="28"/>
          <w:szCs w:val="28"/>
        </w:rPr>
      </w:pPr>
      <w:r>
        <w:rPr>
          <w:sz w:val="28"/>
          <w:szCs w:val="28"/>
        </w:rPr>
        <w:t>(Діти малюють золоту гілочку папороті, яка розпускається)</w:t>
      </w:r>
    </w:p>
    <w:p w:rsidR="00A34217" w:rsidRPr="007126C8" w:rsidRDefault="00A34217" w:rsidP="00B6704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7126C8">
        <w:rPr>
          <w:sz w:val="28"/>
          <w:szCs w:val="28"/>
          <w:u w:val="single"/>
        </w:rPr>
        <w:t>Кінець історії</w:t>
      </w:r>
      <w:r w:rsidRPr="007126C8">
        <w:rPr>
          <w:i/>
          <w:sz w:val="28"/>
          <w:szCs w:val="28"/>
        </w:rPr>
        <w:t xml:space="preserve"> </w:t>
      </w:r>
    </w:p>
    <w:p w:rsidR="00A34217" w:rsidRDefault="00A34217" w:rsidP="00B67047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Ліза прокинулась від якоїсь знайомої мелодії – дзвонив її телефончик. «Алло!» - заспано мовила вона, все ще не розуміючи, де перебуває. </w:t>
      </w:r>
    </w:p>
    <w:p w:rsidR="00A34217" w:rsidRDefault="00A34217" w:rsidP="00B6704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У телефончику почулося чиєсь глибоке зітхання – хтось явно не міг почати розмову. А тоді… озвався голос Андрійка: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Лізко, це я… Слухай… тільки не смійся… Мені сьогодні снилося, що я написав твій ПОРТРЕТ З ЗОЛОТИМ ВОЛОССЯМ. Він усім страшенно сподобався, і вся школа… уявляєш?.. кричала мені «ура». Такий дивний сон… І ще… вибач за вчорашнє, добре?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Добре, нехай… - швидко проказала Ліза. 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ще… ну… цей… я дуже хотів би тебе намалювати, насправді … Але для цього треба, щоб ти з півгодинки спокійно посиділа…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Ну-у… спробую. Але тільки тому, що в моєму сні ти був подібний до… - Ліза не договорила. Вона відклала телефончик, усміхнулася й остаточно прокинулася.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ГАРНИЙ у мене був СОН… - солодко потяглася Ліза і її погляд упав на стіл. – Ого!.. Не може бути…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столі біля неї лежали маленькі крила.</w:t>
      </w:r>
    </w:p>
    <w:p w:rsidR="00A34217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Вона заплющила очі. Тоді знову розплющила – крила зникли.</w:t>
      </w:r>
    </w:p>
    <w:p w:rsidR="00A34217" w:rsidRDefault="00A34217" w:rsidP="00B67047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Але й день… Ніхто не повірить… Стоп, стоп – що це?..</w:t>
      </w:r>
    </w:p>
    <w:p w:rsidR="00A34217" w:rsidRPr="0092406D" w:rsidRDefault="00A34217" w:rsidP="00B67047">
      <w:pPr>
        <w:pStyle w:val="ListParagraph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Ліза довго кліпала, але видиво не зникало: на підвіконні лежав смішний гарбузик від Арчимбольдо…</w:t>
      </w:r>
    </w:p>
    <w:p w:rsidR="00A34217" w:rsidRDefault="00A34217" w:rsidP="00B67047">
      <w:pPr>
        <w:jc w:val="both"/>
        <w:rPr>
          <w:sz w:val="28"/>
          <w:szCs w:val="28"/>
        </w:rPr>
      </w:pPr>
      <w:r>
        <w:rPr>
          <w:sz w:val="28"/>
          <w:szCs w:val="28"/>
        </w:rPr>
        <w:t>(Дівчинці-гості дарують гарбузик)</w:t>
      </w:r>
    </w:p>
    <w:p w:rsidR="00A34217" w:rsidRPr="00F46B0F" w:rsidRDefault="00A34217" w:rsidP="00117EAE">
      <w:pPr>
        <w:jc w:val="both"/>
        <w:rPr>
          <w:sz w:val="28"/>
          <w:szCs w:val="28"/>
        </w:rPr>
      </w:pPr>
      <w:r w:rsidRPr="00117EAE">
        <w:rPr>
          <w:sz w:val="28"/>
          <w:szCs w:val="28"/>
          <w:u w:val="single"/>
        </w:rPr>
        <w:t>Ліза:</w:t>
      </w:r>
      <w:r>
        <w:rPr>
          <w:sz w:val="28"/>
          <w:szCs w:val="28"/>
        </w:rPr>
        <w:t xml:space="preserve">  </w:t>
      </w:r>
      <w:r w:rsidRPr="00F46B0F">
        <w:rPr>
          <w:sz w:val="28"/>
          <w:szCs w:val="28"/>
        </w:rPr>
        <w:t>Які ви талановиті! Ця історія, дякуючи Вам, зазвучала ще цікавіше.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117EAE">
        <w:rPr>
          <w:sz w:val="28"/>
          <w:szCs w:val="28"/>
          <w:u w:val="single"/>
        </w:rPr>
        <w:t>Вчитель:</w:t>
      </w:r>
      <w:r>
        <w:rPr>
          <w:sz w:val="28"/>
          <w:szCs w:val="28"/>
        </w:rPr>
        <w:t xml:space="preserve"> </w:t>
      </w:r>
      <w:r w:rsidRPr="00F46B0F">
        <w:rPr>
          <w:sz w:val="28"/>
          <w:szCs w:val="28"/>
        </w:rPr>
        <w:t>Серед великих імен прозвучало ім'я Малевича – геніального художника, що має українське коріння.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F46B0F">
        <w:rPr>
          <w:sz w:val="28"/>
          <w:szCs w:val="28"/>
        </w:rPr>
        <w:tab/>
        <w:t>Малевич Казимир Северинович народився у Києві, більше ста років тому. Батько був інженером цукрового виробництва, тому сім'я часто переїжджала з одного містечка до іншого. До сімнадцяти років жив на Поділлі (Ямпіль), Харківщині, Чернігівщині. Малювати вчився в Києві. Став одним із засновників абстрактного мистецтва. Художник, викладач, теоретик мистецтв. Працював в Києві, Ленінграді (Росія).</w:t>
      </w:r>
    </w:p>
    <w:p w:rsidR="00A34217" w:rsidRPr="008C6610" w:rsidRDefault="00A34217" w:rsidP="00B67047">
      <w:pPr>
        <w:jc w:val="both"/>
        <w:rPr>
          <w:b/>
          <w:i/>
          <w:sz w:val="28"/>
          <w:szCs w:val="28"/>
        </w:rPr>
      </w:pPr>
      <w:r w:rsidRPr="00F46B0F">
        <w:rPr>
          <w:sz w:val="28"/>
          <w:szCs w:val="28"/>
        </w:rPr>
        <w:tab/>
      </w:r>
      <w:r w:rsidRPr="008C6610">
        <w:rPr>
          <w:b/>
          <w:i/>
          <w:sz w:val="28"/>
          <w:szCs w:val="28"/>
        </w:rPr>
        <w:t>«Завжди буває щось біліше за біле… «Білий квадрат  на білому тлі» – найвища чистота світу… Це як біла вишивка на білих сорочках твоїх прабабусь…»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F46B0F">
        <w:rPr>
          <w:sz w:val="28"/>
          <w:szCs w:val="28"/>
        </w:rPr>
        <w:tab/>
        <w:t xml:space="preserve">Ось і завершується наша подорож.  Підніміть, будь ласка, фломастер кольору Вашого настрою. 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 w:rsidRPr="00F46B0F">
        <w:rPr>
          <w:sz w:val="28"/>
          <w:szCs w:val="28"/>
        </w:rPr>
        <w:tab/>
        <w:t>Життя чудове – коли кольорове. Кольорового настрою, вражень і мрій.</w:t>
      </w:r>
    </w:p>
    <w:p w:rsidR="00A34217" w:rsidRPr="00F46B0F" w:rsidRDefault="00A34217" w:rsidP="00B67047">
      <w:pPr>
        <w:jc w:val="both"/>
        <w:rPr>
          <w:sz w:val="28"/>
          <w:szCs w:val="28"/>
        </w:rPr>
      </w:pPr>
      <w:r>
        <w:rPr>
          <w:sz w:val="28"/>
          <w:szCs w:val="28"/>
        </w:rPr>
        <w:t>(Звучить музика</w:t>
      </w:r>
      <w:r w:rsidRPr="00F46B0F">
        <w:rPr>
          <w:sz w:val="28"/>
          <w:szCs w:val="28"/>
        </w:rPr>
        <w:t>)</w:t>
      </w:r>
    </w:p>
    <w:p w:rsidR="00A34217" w:rsidRDefault="00A34217" w:rsidP="00B67047">
      <w:pPr>
        <w:jc w:val="both"/>
        <w:rPr>
          <w:sz w:val="28"/>
          <w:szCs w:val="28"/>
        </w:rPr>
      </w:pPr>
    </w:p>
    <w:p w:rsidR="00A34217" w:rsidRDefault="00A34217" w:rsidP="00305BA1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489.75pt">
            <v:imagedata r:id="rId5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26" type="#_x0000_t75" style="width:459pt;height:608.25pt">
            <v:imagedata r:id="rId6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27" type="#_x0000_t75" style="width:468pt;height:377.25pt">
            <v:imagedata r:id="rId7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Pr="0091324E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28" type="#_x0000_t75" style="width:489.75pt;height:392.25pt">
            <v:imagedata r:id="rId8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29" type="#_x0000_t75" style="width:7in;height:378pt">
            <v:imagedata r:id="rId9" o:title=""/>
          </v:shape>
        </w:pict>
      </w:r>
    </w:p>
    <w:p w:rsidR="00A34217" w:rsidRPr="0091324E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0" type="#_x0000_t75" style="width:480pt;height:5in">
            <v:imagedata r:id="rId10" o:title=""/>
          </v:shape>
        </w:pict>
      </w:r>
    </w:p>
    <w:p w:rsidR="00A34217" w:rsidRPr="00BE2643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1" type="#_x0000_t75" style="width:489.75pt;height:469.5pt">
            <v:imagedata r:id="rId11" o:title=""/>
          </v:shape>
        </w:pict>
      </w: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2" type="#_x0000_t75" style="width:480pt;height:409.5pt">
            <v:imagedata r:id="rId12" o:title=""/>
          </v:shape>
        </w:pict>
      </w: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3" type="#_x0000_t75" style="width:480pt;height:382.5pt">
            <v:imagedata r:id="rId13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4" type="#_x0000_t75" style="width:499.5pt;height:395.25pt">
            <v:imagedata r:id="rId14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5" type="#_x0000_t75" style="width:489.75pt;height:388.5pt">
            <v:imagedata r:id="rId15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6" type="#_x0000_t75" style="width:492pt;height:369pt">
            <v:imagedata r:id="rId16" o:title=""/>
          </v:shape>
        </w:pict>
      </w: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7" type="#_x0000_t75" style="width:498pt;height:382.5pt">
            <v:imagedata r:id="rId17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8" type="#_x0000_t75" style="width:460.5pt;height:369pt">
            <v:imagedata r:id="rId18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39" type="#_x0000_t75" style="width:492pt;height:369pt">
            <v:imagedata r:id="rId19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Pr="00F64215" w:rsidRDefault="00A34217" w:rsidP="00305BA1">
      <w:pPr>
        <w:rPr>
          <w:lang w:val="en-US"/>
        </w:rPr>
      </w:pPr>
    </w:p>
    <w:p w:rsidR="00A34217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40" type="#_x0000_t75" style="width:7in;height:378pt">
            <v:imagedata r:id="rId20" o:title=""/>
          </v:shape>
        </w:pict>
      </w:r>
    </w:p>
    <w:p w:rsidR="00A34217" w:rsidRDefault="00A34217" w:rsidP="00305BA1">
      <w:pPr>
        <w:rPr>
          <w:lang w:val="en-US"/>
        </w:rPr>
      </w:pPr>
    </w:p>
    <w:p w:rsidR="00A34217" w:rsidRPr="00F64215" w:rsidRDefault="00A34217" w:rsidP="00305BA1">
      <w:pPr>
        <w:rPr>
          <w:lang w:val="en-US"/>
        </w:rPr>
      </w:pPr>
      <w:r w:rsidRPr="00A946D5">
        <w:rPr>
          <w:lang w:val="en-US"/>
        </w:rPr>
        <w:pict>
          <v:shape id="_x0000_i1041" type="#_x0000_t75" style="width:499.5pt;height:396pt">
            <v:imagedata r:id="rId15" o:title=""/>
          </v:shape>
        </w:pict>
      </w:r>
    </w:p>
    <w:p w:rsidR="00A34217" w:rsidRPr="006B1DFF" w:rsidRDefault="00A34217" w:rsidP="00B67047">
      <w:pPr>
        <w:jc w:val="both"/>
        <w:rPr>
          <w:sz w:val="28"/>
          <w:szCs w:val="28"/>
        </w:rPr>
      </w:pPr>
    </w:p>
    <w:sectPr w:rsidR="00A34217" w:rsidRPr="006B1DFF" w:rsidSect="00CF54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115A6"/>
    <w:multiLevelType w:val="multilevel"/>
    <w:tmpl w:val="55E2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0827D5"/>
    <w:multiLevelType w:val="hybridMultilevel"/>
    <w:tmpl w:val="E51CF8BA"/>
    <w:lvl w:ilvl="0" w:tplc="3E12C5D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1DFF"/>
    <w:rsid w:val="000051AC"/>
    <w:rsid w:val="00034F2A"/>
    <w:rsid w:val="0005438C"/>
    <w:rsid w:val="00081FCB"/>
    <w:rsid w:val="000B5C81"/>
    <w:rsid w:val="000B62E5"/>
    <w:rsid w:val="000F01AD"/>
    <w:rsid w:val="0010597B"/>
    <w:rsid w:val="00117EAE"/>
    <w:rsid w:val="001558BA"/>
    <w:rsid w:val="00177786"/>
    <w:rsid w:val="001C26D4"/>
    <w:rsid w:val="001F3480"/>
    <w:rsid w:val="00207B74"/>
    <w:rsid w:val="00216464"/>
    <w:rsid w:val="00240167"/>
    <w:rsid w:val="00261E4A"/>
    <w:rsid w:val="00274231"/>
    <w:rsid w:val="002B5599"/>
    <w:rsid w:val="00305BA1"/>
    <w:rsid w:val="003073CE"/>
    <w:rsid w:val="00320942"/>
    <w:rsid w:val="003A3A0A"/>
    <w:rsid w:val="003F3D8F"/>
    <w:rsid w:val="00400262"/>
    <w:rsid w:val="004100AA"/>
    <w:rsid w:val="00421544"/>
    <w:rsid w:val="00437174"/>
    <w:rsid w:val="00445EA2"/>
    <w:rsid w:val="0050625C"/>
    <w:rsid w:val="005A45BC"/>
    <w:rsid w:val="005F4A25"/>
    <w:rsid w:val="005F4A3F"/>
    <w:rsid w:val="00631931"/>
    <w:rsid w:val="00645931"/>
    <w:rsid w:val="00664134"/>
    <w:rsid w:val="00685570"/>
    <w:rsid w:val="006937DE"/>
    <w:rsid w:val="006946A8"/>
    <w:rsid w:val="006A270F"/>
    <w:rsid w:val="006A5DFA"/>
    <w:rsid w:val="006B1DFF"/>
    <w:rsid w:val="006D2772"/>
    <w:rsid w:val="007126C8"/>
    <w:rsid w:val="00733681"/>
    <w:rsid w:val="00735C44"/>
    <w:rsid w:val="0074262A"/>
    <w:rsid w:val="00753CB5"/>
    <w:rsid w:val="007810F7"/>
    <w:rsid w:val="0078621E"/>
    <w:rsid w:val="007A22E4"/>
    <w:rsid w:val="007B62BD"/>
    <w:rsid w:val="007C10C7"/>
    <w:rsid w:val="007D34FE"/>
    <w:rsid w:val="007D532E"/>
    <w:rsid w:val="007E755E"/>
    <w:rsid w:val="007F67FE"/>
    <w:rsid w:val="00833596"/>
    <w:rsid w:val="00852D00"/>
    <w:rsid w:val="008612DF"/>
    <w:rsid w:val="00877B65"/>
    <w:rsid w:val="0089260F"/>
    <w:rsid w:val="008934CB"/>
    <w:rsid w:val="00897E6B"/>
    <w:rsid w:val="008B0732"/>
    <w:rsid w:val="008C6610"/>
    <w:rsid w:val="008C769F"/>
    <w:rsid w:val="008E5997"/>
    <w:rsid w:val="008F19C5"/>
    <w:rsid w:val="0091324E"/>
    <w:rsid w:val="0092406D"/>
    <w:rsid w:val="009425B4"/>
    <w:rsid w:val="009A7B8D"/>
    <w:rsid w:val="009E3AC8"/>
    <w:rsid w:val="00A10EF5"/>
    <w:rsid w:val="00A34217"/>
    <w:rsid w:val="00A41FEE"/>
    <w:rsid w:val="00A73DB2"/>
    <w:rsid w:val="00A946D5"/>
    <w:rsid w:val="00AD2067"/>
    <w:rsid w:val="00AD6EF6"/>
    <w:rsid w:val="00AF0F00"/>
    <w:rsid w:val="00B03738"/>
    <w:rsid w:val="00B11611"/>
    <w:rsid w:val="00B152B5"/>
    <w:rsid w:val="00B67047"/>
    <w:rsid w:val="00BC1A85"/>
    <w:rsid w:val="00BD7772"/>
    <w:rsid w:val="00BE2643"/>
    <w:rsid w:val="00BF23E8"/>
    <w:rsid w:val="00C03076"/>
    <w:rsid w:val="00C2372E"/>
    <w:rsid w:val="00C26E2C"/>
    <w:rsid w:val="00C51DF2"/>
    <w:rsid w:val="00C84A19"/>
    <w:rsid w:val="00CF54F8"/>
    <w:rsid w:val="00D32A7D"/>
    <w:rsid w:val="00D32F3D"/>
    <w:rsid w:val="00D370F7"/>
    <w:rsid w:val="00D46EAC"/>
    <w:rsid w:val="00D65A1B"/>
    <w:rsid w:val="00DD21FA"/>
    <w:rsid w:val="00DD4B12"/>
    <w:rsid w:val="00DF1DB9"/>
    <w:rsid w:val="00DF2060"/>
    <w:rsid w:val="00E12E0B"/>
    <w:rsid w:val="00E24DF2"/>
    <w:rsid w:val="00E31393"/>
    <w:rsid w:val="00E44481"/>
    <w:rsid w:val="00E5597A"/>
    <w:rsid w:val="00EB1873"/>
    <w:rsid w:val="00EC048C"/>
    <w:rsid w:val="00EC2AB6"/>
    <w:rsid w:val="00EC69ED"/>
    <w:rsid w:val="00EF7A4B"/>
    <w:rsid w:val="00F4162C"/>
    <w:rsid w:val="00F44DAE"/>
    <w:rsid w:val="00F46B0F"/>
    <w:rsid w:val="00F62108"/>
    <w:rsid w:val="00F64215"/>
    <w:rsid w:val="00F774E6"/>
    <w:rsid w:val="00FF5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4F8"/>
    <w:pPr>
      <w:spacing w:after="200" w:line="276" w:lineRule="auto"/>
    </w:pPr>
    <w:rPr>
      <w:lang w:val="uk-UA"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43717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paragraph" w:styleId="Heading3">
    <w:name w:val="heading 3"/>
    <w:basedOn w:val="Normal"/>
    <w:link w:val="Heading3Char"/>
    <w:uiPriority w:val="99"/>
    <w:qFormat/>
    <w:locked/>
    <w:rsid w:val="0043717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5DFA"/>
    <w:rPr>
      <w:rFonts w:ascii="Cambria" w:hAnsi="Cambria" w:cs="Times New Roman"/>
      <w:b/>
      <w:bCs/>
      <w:kern w:val="32"/>
      <w:sz w:val="32"/>
      <w:szCs w:val="32"/>
      <w:lang w:val="uk-UA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A5DFA"/>
    <w:rPr>
      <w:rFonts w:ascii="Cambria" w:hAnsi="Cambria" w:cs="Times New Roman"/>
      <w:b/>
      <w:bCs/>
      <w:sz w:val="26"/>
      <w:szCs w:val="26"/>
      <w:lang w:val="uk-UA" w:eastAsia="en-US"/>
    </w:rPr>
  </w:style>
  <w:style w:type="paragraph" w:styleId="ListParagraph">
    <w:name w:val="List Paragraph"/>
    <w:basedOn w:val="Normal"/>
    <w:uiPriority w:val="99"/>
    <w:qFormat/>
    <w:rsid w:val="00B152B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3717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4371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99"/>
    <w:qFormat/>
    <w:locked/>
    <w:rsid w:val="0043717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4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2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32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497</TotalTime>
  <Pages>29</Pages>
  <Words>2936</Words>
  <Characters>16741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Валерія</dc:creator>
  <cp:keywords/>
  <dc:description/>
  <cp:lastModifiedBy>Admin</cp:lastModifiedBy>
  <cp:revision>60</cp:revision>
  <dcterms:created xsi:type="dcterms:W3CDTF">2008-10-11T21:04:00Z</dcterms:created>
  <dcterms:modified xsi:type="dcterms:W3CDTF">2012-02-19T14:03:00Z</dcterms:modified>
</cp:coreProperties>
</file>